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0985" w:rsidRDefault="007F0985" w:rsidP="007F0985">
      <w:pPr>
        <w:pStyle w:val="Heading2"/>
        <w:numPr>
          <w:ilvl w:val="1"/>
          <w:numId w:val="18"/>
        </w:numPr>
        <w:jc w:val="left"/>
      </w:pPr>
      <w:bookmarkStart w:id="0" w:name="_Toc435717570"/>
      <w:bookmarkStart w:id="1" w:name="_Toc437541730"/>
      <w:bookmarkStart w:id="2" w:name="_Toc439013544"/>
      <w:bookmarkStart w:id="3" w:name="_Toc439624958"/>
      <w:bookmarkStart w:id="4" w:name="_Toc445470816"/>
      <w:bookmarkStart w:id="5" w:name="_Toc446071777"/>
      <w:bookmarkStart w:id="6" w:name="_GoBack"/>
      <w:bookmarkEnd w:id="6"/>
      <w:r w:rsidRPr="00DA3D8C">
        <w:t>Interface Implementation and Science M</w:t>
      </w:r>
      <w:r>
        <w:t>odel</w:t>
      </w:r>
      <w:bookmarkEnd w:id="0"/>
      <w:bookmarkEnd w:id="1"/>
      <w:bookmarkEnd w:id="2"/>
      <w:bookmarkEnd w:id="3"/>
      <w:bookmarkEnd w:id="4"/>
      <w:bookmarkEnd w:id="5"/>
    </w:p>
    <w:p w:rsidR="007F0985" w:rsidRDefault="007F0985" w:rsidP="008F5BB5"/>
    <w:p w:rsidR="007F0985" w:rsidRPr="00226E23" w:rsidRDefault="007F0985" w:rsidP="007F0985">
      <w:pPr>
        <w:pStyle w:val="Heading3"/>
        <w:numPr>
          <w:ilvl w:val="2"/>
          <w:numId w:val="18"/>
        </w:numPr>
      </w:pPr>
      <w:r w:rsidRPr="00860FA0">
        <w:fldChar w:fldCharType="begin"/>
      </w:r>
      <w:r w:rsidRPr="00860FA0">
        <w:instrText>xe "Interface"</w:instrText>
      </w:r>
      <w:r w:rsidRPr="00860FA0">
        <w:fldChar w:fldCharType="end"/>
      </w:r>
      <w:r w:rsidRPr="00860FA0">
        <w:t xml:space="preserve"> </w:t>
      </w:r>
      <w:bookmarkStart w:id="7" w:name="_Toc429059981"/>
      <w:bookmarkStart w:id="8" w:name="_Toc430548250"/>
      <w:bookmarkStart w:id="9" w:name="_Toc430727665"/>
      <w:bookmarkStart w:id="10" w:name="_Toc433228086"/>
      <w:bookmarkStart w:id="11" w:name="_Toc434438272"/>
      <w:bookmarkStart w:id="12" w:name="_Toc434438914"/>
      <w:bookmarkStart w:id="13" w:name="_Toc434479170"/>
      <w:bookmarkStart w:id="14" w:name="_Toc435717571"/>
      <w:bookmarkStart w:id="15" w:name="_Toc437541731"/>
      <w:bookmarkStart w:id="16" w:name="_Toc439013545"/>
      <w:bookmarkStart w:id="17" w:name="_Toc439624959"/>
      <w:bookmarkStart w:id="18" w:name="_Toc445470817"/>
      <w:bookmarkStart w:id="19" w:name="_Toc446071778"/>
      <w:r w:rsidRPr="00860FA0">
        <w:t>Interface</w:t>
      </w:r>
      <w:bookmarkEnd w:id="7"/>
      <w:bookmarkEnd w:id="8"/>
      <w:bookmarkEnd w:id="9"/>
      <w:bookmarkEnd w:id="10"/>
      <w:bookmarkEnd w:id="11"/>
      <w:bookmarkEnd w:id="12"/>
      <w:bookmarkEnd w:id="13"/>
      <w:bookmarkEnd w:id="14"/>
      <w:bookmarkEnd w:id="15"/>
      <w:bookmarkEnd w:id="16"/>
      <w:bookmarkEnd w:id="17"/>
      <w:bookmarkEnd w:id="18"/>
      <w:bookmarkEnd w:id="19"/>
      <w:r w:rsidRPr="00860FA0">
        <w:t xml:space="preserve"> </w:t>
      </w:r>
      <w:r w:rsidRPr="00860FA0">
        <w:fldChar w:fldCharType="begin"/>
      </w:r>
      <w:r w:rsidRPr="00860FA0">
        <w:instrText>tc "Interface " \l 3</w:instrText>
      </w:r>
      <w:r w:rsidRPr="00860FA0">
        <w:fldChar w:fldCharType="end"/>
      </w:r>
      <w:r w:rsidRPr="00226E23">
        <w:fldChar w:fldCharType="begin"/>
      </w:r>
      <w:r w:rsidRPr="00226E23">
        <w:instrText xml:space="preserve"> SEQ CHAPTER \h \r </w:instrText>
      </w:r>
      <w:r>
        <w:instrText>4</w:instrText>
      </w:r>
      <w:r w:rsidRPr="00226E23">
        <w:fldChar w:fldCharType="end"/>
      </w:r>
    </w:p>
    <w:p w:rsidR="007F0985" w:rsidRPr="00226E23" w:rsidRDefault="007F0985" w:rsidP="00226E23">
      <w:pPr>
        <w:jc w:val="left"/>
      </w:pPr>
    </w:p>
    <w:p w:rsidR="007F0985" w:rsidRDefault="007F0985" w:rsidP="00226E23">
      <w:r w:rsidRPr="00860FA0">
        <w:t xml:space="preserve">This section describes the </w:t>
      </w:r>
      <w:r>
        <w:t>WEPS 1.3.9</w:t>
      </w:r>
      <w:r w:rsidRPr="00860FA0">
        <w:t xml:space="preserve"> User Interface program implementation and how it interacts with the WEPS science model.  The WEPS ‘science’ model refers to the computer code and executable program that performs the actual calculations of field conditions and erosion processes for a simulation run.  A simple flow diagram of the WEPS science model and User Interface is shown in </w:t>
      </w:r>
      <w:r>
        <w:fldChar w:fldCharType="begin"/>
      </w:r>
      <w:r>
        <w:instrText xml:space="preserve"> REF _Ref435444281 \h </w:instrText>
      </w:r>
      <w:r>
        <w:fldChar w:fldCharType="separate"/>
      </w:r>
      <w:r w:rsidR="00354FF8">
        <w:fldChar w:fldCharType="begin"/>
      </w:r>
      <w:r w:rsidR="00354FF8">
        <w:instrText xml:space="preserve"> REF _Ref448482128 \h </w:instrText>
      </w:r>
      <w:r w:rsidR="00354FF8">
        <w:fldChar w:fldCharType="separate"/>
      </w:r>
      <w:r w:rsidR="00354FF8">
        <w:t xml:space="preserve">Figure </w:t>
      </w:r>
      <w:r w:rsidR="00354FF8">
        <w:rPr>
          <w:b/>
          <w:bCs/>
          <w:noProof/>
        </w:rPr>
        <w:t>Error! No text of specified style in document.</w:t>
      </w:r>
      <w:r w:rsidR="00354FF8">
        <w:t>.</w:t>
      </w:r>
      <w:r w:rsidR="00354FF8">
        <w:rPr>
          <w:noProof/>
        </w:rPr>
        <w:t>2</w:t>
      </w:r>
      <w:r w:rsidR="00354FF8">
        <w:fldChar w:fldCharType="end"/>
      </w:r>
      <w:r>
        <w:fldChar w:fldCharType="end"/>
      </w:r>
      <w:r w:rsidRPr="00860FA0">
        <w:t xml:space="preserve">.  A detailed description of how to operate the </w:t>
      </w:r>
      <w:r>
        <w:t>WEPS 1.3.9</w:t>
      </w:r>
      <w:r w:rsidRPr="00860FA0">
        <w:t xml:space="preserve"> User Interface is described elsewhere in the WEPS User’s Guide in a chapter titled ‘Interface Reference’.</w:t>
      </w:r>
    </w:p>
    <w:p w:rsidR="00354FF8" w:rsidRDefault="007F0985" w:rsidP="00354FF8">
      <w:pPr>
        <w:keepNext/>
      </w:pPr>
      <w:r>
        <w:rPr>
          <w:noProof/>
        </w:rPr>
        <w:drawing>
          <wp:inline distT="0" distB="0" distL="0" distR="0" wp14:anchorId="444ED428" wp14:editId="1F2DD807">
            <wp:extent cx="4324350" cy="3242945"/>
            <wp:effectExtent l="19050" t="19050" r="19050" b="14605"/>
            <wp:docPr id="2" name="wepsflow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epsflowNew.jpg"/>
                    <pic:cNvPicPr/>
                  </pic:nvPicPr>
                  <pic:blipFill>
                    <a:blip r:embed="rId8" r:link="rId9">
                      <a:extLst>
                        <a:ext uri="{28A0092B-C50C-407E-A947-70E740481C1C}">
                          <a14:useLocalDpi xmlns:a14="http://schemas.microsoft.com/office/drawing/2010/main" val="0"/>
                        </a:ext>
                      </a:extLst>
                    </a:blip>
                    <a:stretch>
                      <a:fillRect/>
                    </a:stretch>
                  </pic:blipFill>
                  <pic:spPr>
                    <a:xfrm>
                      <a:off x="0" y="0"/>
                      <a:ext cx="4324350" cy="3242945"/>
                    </a:xfrm>
                    <a:prstGeom prst="rect">
                      <a:avLst/>
                    </a:prstGeom>
                    <a:ln>
                      <a:solidFill>
                        <a:schemeClr val="accent1"/>
                      </a:solidFill>
                    </a:ln>
                  </pic:spPr>
                </pic:pic>
              </a:graphicData>
            </a:graphic>
          </wp:inline>
        </w:drawing>
      </w:r>
    </w:p>
    <w:p w:rsidR="007F0985" w:rsidRDefault="00354FF8" w:rsidP="00354FF8">
      <w:pPr>
        <w:pStyle w:val="Caption"/>
      </w:pPr>
      <w:bookmarkStart w:id="20" w:name="_Ref448482128"/>
      <w:r>
        <w:t xml:space="preserve">Figure </w:t>
      </w:r>
      <w:r>
        <w:fldChar w:fldCharType="begin"/>
      </w:r>
      <w:r>
        <w:instrText xml:space="preserve"> STYLEREF 1 \s </w:instrText>
      </w:r>
      <w:r>
        <w:fldChar w:fldCharType="separate"/>
      </w:r>
      <w:r>
        <w:rPr>
          <w:b/>
          <w:bCs/>
          <w:noProof/>
        </w:rPr>
        <w:t>Error! No text of specified style in document.</w:t>
      </w:r>
      <w:r>
        <w:fldChar w:fldCharType="end"/>
      </w:r>
      <w:r>
        <w:t>.</w:t>
      </w:r>
      <w:fldSimple w:instr=" SEQ Figure \* ARABIC \s 1 ">
        <w:r>
          <w:rPr>
            <w:noProof/>
          </w:rPr>
          <w:t>2</w:t>
        </w:r>
      </w:fldSimple>
      <w:bookmarkEnd w:id="20"/>
      <w:r>
        <w:t xml:space="preserve"> A flow diagram of the WEPS science model and User Interface.</w:t>
      </w:r>
    </w:p>
    <w:p w:rsidR="007F0985" w:rsidRDefault="007F0985" w:rsidP="00226E23">
      <w:r w:rsidRPr="00860FA0">
        <w:t xml:space="preserve">A simplified description of the science model is provided later in this chapter.  The inputs to the science model reside in a series of ASCII input files.  These input files are: a Windgen file (*.win), a Cligen file (*.cli), an initial field conditions file (*.ifc), a management file (*.man), and a run file (weps.run).  The science model can be executed from the command line or through the interface. When WEPS is executed, the science model reads the input files, calls each submodel performing daily time-step simulations, and writes output files.  The output is written to one or more ASCII files.  Building input files by hand, executing the model on the command line, and interpreting the output files can be time consuming and confusing; the </w:t>
      </w:r>
      <w:r>
        <w:t>WEPS 1.3.9</w:t>
      </w:r>
      <w:r w:rsidRPr="00860FA0">
        <w:t xml:space="preserve"> User Interface simplifies this process</w:t>
      </w:r>
      <w:r>
        <w:t>.</w:t>
      </w:r>
    </w:p>
    <w:p w:rsidR="007F0985" w:rsidRDefault="007F0985" w:rsidP="00226E23"/>
    <w:p w:rsidR="007F0985" w:rsidRDefault="007F0985" w:rsidP="00226E23">
      <w:r w:rsidRPr="00860FA0">
        <w:t xml:space="preserve">The </w:t>
      </w:r>
      <w:r>
        <w:t>WEPS 1.3.9</w:t>
      </w:r>
      <w:r w:rsidRPr="00860FA0">
        <w:t xml:space="preserve"> User Interface is written in Java.  The interface can be thought of as a ‘shell’ or ‘wrapper’ around the science model, which does not affect the execution of the science model.  Through the interface program, the user can easily enter the information necessary to create and </w:t>
      </w:r>
      <w:r w:rsidRPr="00860FA0">
        <w:lastRenderedPageBreak/>
        <w:t>edit the input files.  A description of how to enter this information is given elsewhere in the WEPS User’s Guide in a chapter titled ‘Interface Reference’.  Once the field, location, soil, and management are described, pressing the ‘Run’ button performs a series of commands to execute the science model.  The interface first calls the CLIGEN and WINDGEN weather generators, which create the WINDGEN and CLIGEN files for the simulation.  Then the WEPS science model is called and executed as described earlier.  When the science model is finished, the interface reads and displays the output.</w:t>
      </w:r>
    </w:p>
    <w:p w:rsidR="007F0985" w:rsidRDefault="007F0985" w:rsidP="00226E23"/>
    <w:p w:rsidR="007F0985" w:rsidRDefault="007F0985" w:rsidP="00226E23"/>
    <w:p w:rsidR="007F0985" w:rsidRDefault="007F0985" w:rsidP="00226E23">
      <w:pPr>
        <w:sectPr w:rsidR="007F0985" w:rsidSect="00354FF8">
          <w:headerReference w:type="even" r:id="rId10"/>
          <w:headerReference w:type="default" r:id="rId11"/>
          <w:footerReference w:type="even" r:id="rId12"/>
          <w:footerReference w:type="default" r:id="rId13"/>
          <w:pgSz w:w="12240" w:h="15840" w:code="1"/>
          <w:pgMar w:top="1440" w:right="1440" w:bottom="1440" w:left="1440" w:header="720" w:footer="720" w:gutter="0"/>
          <w:pgNumType w:start="0" w:chapStyle="0" w:chapSep="period"/>
          <w:cols w:space="720"/>
          <w:sectPrChange w:id="21" w:author="Joshua Wenz" w:date="2016-03-11T14:26:00Z">
            <w:sectPr w:rsidR="007F0985" w:rsidSect="00354FF8">
              <w:pgSz w:code="0"/>
              <w:pgMar w:top="1440" w:right="1440" w:bottom="1440" w:left="1440" w:header="1440" w:footer="1440" w:gutter="0"/>
              <w:pgNumType w:start="1" w:chapStyle="1"/>
            </w:sectPr>
          </w:sectPrChange>
        </w:sectPr>
      </w:pPr>
    </w:p>
    <w:p w:rsidR="00902D5D" w:rsidRPr="00226E23" w:rsidRDefault="00902D5D" w:rsidP="00226E23"/>
    <w:sectPr w:rsidR="00902D5D" w:rsidRPr="00226E23" w:rsidSect="00902D5D">
      <w:headerReference w:type="even" r:id="rId14"/>
      <w:headerReference w:type="default" r:id="rId15"/>
      <w:footerReference w:type="even" r:id="rId16"/>
      <w:pgSz w:w="12240" w:h="15840"/>
      <w:pgMar w:top="1440" w:right="1440" w:bottom="1440" w:left="1440" w:header="1440" w:footer="144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3CD3" w:rsidRDefault="00723CD3" w:rsidP="00803AF4">
      <w:r>
        <w:separator/>
      </w:r>
    </w:p>
  </w:endnote>
  <w:endnote w:type="continuationSeparator" w:id="0">
    <w:p w:rsidR="00723CD3" w:rsidRDefault="00723CD3" w:rsidP="00803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0985" w:rsidRDefault="007F0985" w:rsidP="00390AAF">
    <w:pPr>
      <w:widowControl w:val="0"/>
      <w:tabs>
        <w:tab w:val="right" w:pos="9000"/>
      </w:tabs>
      <w:spacing w:line="0" w:lineRule="atLeast"/>
    </w:pPr>
    <w:r>
      <w:rPr>
        <w:b/>
        <w:bCs/>
      </w:rPr>
      <w:t>User Manual</w:t>
    </w:r>
    <w:r>
      <w:rPr>
        <w:b/>
        <w:bCs/>
      </w:rPr>
      <w:tab/>
    </w:r>
    <w:r w:rsidRPr="008D0EC7">
      <w:rPr>
        <w:b/>
        <w:bCs/>
      </w:rPr>
      <w:t xml:space="preserve">Printed </w:t>
    </w:r>
    <w:r w:rsidRPr="008D0EC7">
      <w:rPr>
        <w:b/>
        <w:bCs/>
      </w:rPr>
      <w:fldChar w:fldCharType="begin"/>
    </w:r>
    <w:r w:rsidRPr="008D0EC7">
      <w:rPr>
        <w:b/>
        <w:bCs/>
      </w:rPr>
      <w:instrText>DATE \@ "d MMMM yyyy"</w:instrText>
    </w:r>
    <w:r w:rsidRPr="008D0EC7">
      <w:rPr>
        <w:b/>
        <w:bCs/>
      </w:rPr>
      <w:fldChar w:fldCharType="separate"/>
    </w:r>
    <w:r w:rsidR="00354FF8">
      <w:rPr>
        <w:b/>
        <w:bCs/>
        <w:noProof/>
      </w:rPr>
      <w:t>15 April 2016</w:t>
    </w:r>
    <w:r w:rsidRPr="008D0EC7">
      <w:rPr>
        <w:b/>
        <w:bCs/>
      </w:rPr>
      <w:fldChar w:fldCharType="end"/>
    </w:r>
  </w:p>
  <w:p w:rsidR="007F0985" w:rsidRPr="0013636E" w:rsidRDefault="007F0985" w:rsidP="00803AF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0985" w:rsidRDefault="007F0985">
    <w:pPr>
      <w:pStyle w:val="Footer"/>
    </w:pPr>
    <w:r>
      <w:rPr>
        <w:b/>
        <w:bCs/>
      </w:rPr>
      <w:t>User Manual</w:t>
    </w:r>
    <w:r>
      <w:rPr>
        <w:b/>
        <w:bCs/>
      </w:rPr>
      <w:tab/>
    </w:r>
    <w:r>
      <w:rPr>
        <w:b/>
        <w:bCs/>
      </w:rPr>
      <w:tab/>
    </w:r>
    <w:r w:rsidRPr="008D0EC7">
      <w:rPr>
        <w:b/>
        <w:bCs/>
      </w:rPr>
      <w:t xml:space="preserve">Printed </w:t>
    </w:r>
    <w:r w:rsidRPr="008D0EC7">
      <w:rPr>
        <w:b/>
        <w:bCs/>
      </w:rPr>
      <w:fldChar w:fldCharType="begin"/>
    </w:r>
    <w:r w:rsidRPr="008D0EC7">
      <w:rPr>
        <w:b/>
        <w:bCs/>
      </w:rPr>
      <w:instrText>DATE \@ "d MMMM yyyy"</w:instrText>
    </w:r>
    <w:r w:rsidRPr="008D0EC7">
      <w:rPr>
        <w:b/>
        <w:bCs/>
      </w:rPr>
      <w:fldChar w:fldCharType="separate"/>
    </w:r>
    <w:r w:rsidR="00354FF8">
      <w:rPr>
        <w:b/>
        <w:bCs/>
        <w:noProof/>
      </w:rPr>
      <w:t>15 April 2016</w:t>
    </w:r>
    <w:r w:rsidRPr="008D0EC7">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299E" w:rsidRPr="0013636E" w:rsidRDefault="0079299E" w:rsidP="00803AF4">
    <w:pPr>
      <w:pStyle w:val="Footer"/>
    </w:pPr>
    <w:r>
      <w:fldChar w:fldCharType="begin"/>
    </w:r>
    <w:r>
      <w:instrText xml:space="preserve"> SEQ CHAPTER \h \r 1</w:instrText>
    </w:r>
    <w:r>
      <w:fldChar w:fldCharType="separate"/>
    </w:r>
    <w:r w:rsidR="00902D5D">
      <w:rPr>
        <w:b/>
        <w:bCs/>
        <w:noProof/>
      </w:rPr>
      <w:t>Error! Main Document Only.</w:t>
    </w:r>
    <w:r>
      <w:fldChar w:fldCharType="end"/>
    </w:r>
    <w:r>
      <w:t>User Manual</w:t>
    </w:r>
    <w:r>
      <w:tab/>
      <w:t xml:space="preserve">Printed </w:t>
    </w:r>
    <w:r>
      <w:fldChar w:fldCharType="begin"/>
    </w:r>
    <w:r>
      <w:instrText>DATE \@ "d MMMM yyyy"</w:instrText>
    </w:r>
    <w:r>
      <w:fldChar w:fldCharType="separate"/>
    </w:r>
    <w:r w:rsidR="00354FF8">
      <w:rPr>
        <w:noProof/>
      </w:rPr>
      <w:t>15 April 2016</w:t>
    </w:r>
    <w:r>
      <w:fldChar w:fldCharType="end"/>
    </w:r>
  </w:p>
  <w:p w:rsidR="0079299E" w:rsidRDefault="0079299E" w:rsidP="00803AF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3CD3" w:rsidRDefault="00723CD3" w:rsidP="00803AF4">
      <w:r>
        <w:separator/>
      </w:r>
    </w:p>
  </w:footnote>
  <w:footnote w:type="continuationSeparator" w:id="0">
    <w:p w:rsidR="00723CD3" w:rsidRDefault="00723CD3" w:rsidP="00803A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0985" w:rsidRDefault="00354FF8" w:rsidP="00803AF4">
    <w:r w:rsidRPr="00354FF8">
      <w:rPr>
        <w:b/>
        <w:bCs/>
      </w:rPr>
      <w:fldChar w:fldCharType="begin"/>
    </w:r>
    <w:r w:rsidRPr="00354FF8">
      <w:rPr>
        <w:b/>
        <w:bCs/>
      </w:rPr>
      <w:instrText xml:space="preserve"> PAGE   \* MERGEFORMAT </w:instrText>
    </w:r>
    <w:r w:rsidRPr="00354FF8">
      <w:rPr>
        <w:b/>
        <w:bCs/>
      </w:rPr>
      <w:fldChar w:fldCharType="separate"/>
    </w:r>
    <w:r w:rsidR="009318F1">
      <w:rPr>
        <w:b/>
        <w:bCs/>
        <w:noProof/>
      </w:rPr>
      <w:t>2</w:t>
    </w:r>
    <w:r w:rsidRPr="00354FF8">
      <w:rPr>
        <w:b/>
        <w:bCs/>
        <w:noProof/>
      </w:rPr>
      <w:fldChar w:fldCharType="end"/>
    </w:r>
    <w:r w:rsidRPr="00354FF8">
      <w:rPr>
        <w:b/>
        <w:bCs/>
      </w:rPr>
      <w:ptab w:relativeTo="margin" w:alignment="center" w:leader="none"/>
    </w:r>
    <w:r>
      <w:rPr>
        <w:b/>
        <w:bCs/>
      </w:rPr>
      <w:t>SCIENCE OVERVIEW: INTERFACE</w:t>
    </w:r>
    <w:r w:rsidRPr="00354FF8">
      <w:rPr>
        <w:b/>
        <w:bCs/>
      </w:rPr>
      <w:ptab w:relativeTo="margin" w:alignment="right" w:leader="none"/>
    </w:r>
    <w:r>
      <w:rPr>
        <w:b/>
        <w:bCs/>
      </w:rPr>
      <w:t>WEPS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0985" w:rsidRDefault="00354FF8" w:rsidP="00DE7D93">
    <w:pPr>
      <w:pStyle w:val="Header"/>
    </w:pPr>
    <w:r>
      <w:rPr>
        <w:b/>
      </w:rPr>
      <w:t>WEPS</w:t>
    </w:r>
    <w:r w:rsidRPr="00354FF8">
      <w:rPr>
        <w:b/>
      </w:rPr>
      <w:ptab w:relativeTo="margin" w:alignment="center" w:leader="none"/>
    </w:r>
    <w:r>
      <w:rPr>
        <w:b/>
      </w:rPr>
      <w:t>SCIENCE OVERVIEW: INTERFACE</w:t>
    </w:r>
    <w:r w:rsidRPr="00354FF8">
      <w:rPr>
        <w:b/>
      </w:rPr>
      <w:ptab w:relativeTo="margin" w:alignment="right" w:leader="none"/>
    </w:r>
    <w:r w:rsidRPr="00354FF8">
      <w:rPr>
        <w:b/>
      </w:rPr>
      <w:fldChar w:fldCharType="begin"/>
    </w:r>
    <w:r w:rsidRPr="00354FF8">
      <w:rPr>
        <w:b/>
      </w:rPr>
      <w:instrText xml:space="preserve"> PAGE   \* MERGEFORMAT </w:instrText>
    </w:r>
    <w:r w:rsidRPr="00354FF8">
      <w:rPr>
        <w:b/>
      </w:rPr>
      <w:fldChar w:fldCharType="separate"/>
    </w:r>
    <w:r w:rsidR="009318F1">
      <w:rPr>
        <w:b/>
        <w:noProof/>
      </w:rPr>
      <w:t>1</w:t>
    </w:r>
    <w:r w:rsidRPr="00354FF8">
      <w:rPr>
        <w:b/>
        <w:noProof/>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299E" w:rsidRDefault="00226E23" w:rsidP="00803AF4">
    <w:pPr>
      <w:rPr>
        <w:b/>
        <w:bCs/>
      </w:rPr>
    </w:pPr>
    <w:r>
      <w:fldChar w:fldCharType="begin"/>
    </w:r>
    <w:r>
      <w:instrText xml:space="preserve"> SEQ CHAPTER \h \r 1</w:instrText>
    </w:r>
    <w:r>
      <w:fldChar w:fldCharType="separate"/>
    </w:r>
    <w:r w:rsidR="00902D5D">
      <w:rPr>
        <w:b/>
        <w:bCs/>
        <w:noProof/>
      </w:rPr>
      <w:t>Error! Main Document Only.</w:t>
    </w:r>
    <w:r>
      <w:fldChar w:fldCharType="end"/>
    </w:r>
    <w:r>
      <w:rPr>
        <w:b/>
        <w:bCs/>
      </w:rPr>
      <w:fldChar w:fldCharType="begin"/>
    </w:r>
    <w:r>
      <w:rPr>
        <w:b/>
        <w:bCs/>
      </w:rPr>
      <w:instrText xml:space="preserve">SEQ CHAPTER \c \* MERGEFORMAT  \* ARABIC </w:instrText>
    </w:r>
    <w:r>
      <w:rPr>
        <w:b/>
        <w:bCs/>
      </w:rPr>
      <w:fldChar w:fldCharType="separate"/>
    </w:r>
    <w:r w:rsidR="00902D5D">
      <w:rPr>
        <w:b/>
        <w:bCs/>
        <w:noProof/>
      </w:rPr>
      <w:t>4</w:t>
    </w:r>
    <w:r>
      <w:rPr>
        <w:b/>
        <w:bCs/>
      </w:rPr>
      <w:fldChar w:fldCharType="end"/>
    </w:r>
    <w:r>
      <w:rPr>
        <w:b/>
        <w:bCs/>
      </w:rPr>
      <w:t>.</w:t>
    </w:r>
    <w:r>
      <w:rPr>
        <w:b/>
        <w:bCs/>
      </w:rPr>
      <w:pgNum/>
    </w:r>
    <w:r>
      <w:rPr>
        <w:b/>
        <w:bCs/>
      </w:rPr>
      <w:tab/>
      <w:t xml:space="preserve">SCIENCE OVERVIEW:  </w:t>
    </w:r>
    <w:r w:rsidR="00902D5D">
      <w:rPr>
        <w:b/>
        <w:bCs/>
      </w:rPr>
      <w:t>INTERFACE</w:t>
    </w:r>
    <w:r>
      <w:rPr>
        <w:b/>
        <w:bCs/>
      </w:rPr>
      <w:tab/>
      <w:t>WEPS</w:t>
    </w:r>
  </w:p>
  <w:p w:rsidR="00902D5D" w:rsidRDefault="00902D5D" w:rsidP="00803AF4"/>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2D5D" w:rsidRDefault="00902D5D" w:rsidP="00226E2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0" type="#_x0000_t75" style="width:13.5pt;height:13.5pt;visibility:visible" o:bullet="t">
        <v:imagedata r:id="rId1" o:title="email"/>
      </v:shape>
    </w:pict>
  </w:numPicBullet>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32E3DE2"/>
    <w:multiLevelType w:val="hybridMultilevel"/>
    <w:tmpl w:val="A82C2C08"/>
    <w:lvl w:ilvl="0" w:tplc="5D5054F2">
      <w:start w:val="1"/>
      <w:numFmt w:val="bullet"/>
      <w:lvlText w:val=""/>
      <w:lvlJc w:val="left"/>
      <w:pPr>
        <w:ind w:left="720" w:hanging="360"/>
      </w:pPr>
      <w:rPr>
        <w:rFonts w:ascii="Wingdings" w:hAnsi="Wingdings" w:hint="default"/>
      </w:rPr>
    </w:lvl>
    <w:lvl w:ilvl="1" w:tplc="7B04B3BC">
      <w:start w:val="1"/>
      <w:numFmt w:val="bullet"/>
      <w:pStyle w:val="ListParagraph"/>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A3228A"/>
    <w:multiLevelType w:val="hybridMultilevel"/>
    <w:tmpl w:val="E698EBEA"/>
    <w:lvl w:ilvl="0" w:tplc="02F615D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C6418B"/>
    <w:multiLevelType w:val="multilevel"/>
    <w:tmpl w:val="B28E8AB6"/>
    <w:lvl w:ilvl="0">
      <w:start w:val="1"/>
      <w:numFmt w:val="none"/>
      <w:suff w:val="space"/>
      <w:lvlText w:val=""/>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15:restartNumberingAfterBreak="0">
    <w:nsid w:val="12C41B68"/>
    <w:multiLevelType w:val="hybridMultilevel"/>
    <w:tmpl w:val="B5843144"/>
    <w:lvl w:ilvl="0" w:tplc="0409000F">
      <w:start w:val="1"/>
      <w:numFmt w:val="decimal"/>
      <w:lvlText w:val="%1."/>
      <w:lvlJc w:val="left"/>
      <w:pPr>
        <w:ind w:left="720" w:hanging="360"/>
      </w:pPr>
    </w:lvl>
    <w:lvl w:ilvl="1" w:tplc="8B6E6FAC">
      <w:start w:val="1"/>
      <w:numFmt w:val="decimal"/>
      <w:lvlText w:val="%2"/>
      <w:lvlJc w:val="left"/>
      <w:pPr>
        <w:ind w:left="1440" w:hanging="360"/>
      </w:pPr>
      <w:rPr>
        <w:rFonts w:ascii="Times New Roman" w:eastAsiaTheme="minorHAnsi" w:hAnsi="Times New Roman" w:cs="Times New Roman"/>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61247D"/>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7"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033BA0"/>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9" w15:restartNumberingAfterBreak="0">
    <w:nsid w:val="2E831648"/>
    <w:multiLevelType w:val="hybridMultilevel"/>
    <w:tmpl w:val="2D429B0A"/>
    <w:lvl w:ilvl="0" w:tplc="3F84337C">
      <w:start w:val="1"/>
      <w:numFmt w:val="bullet"/>
      <w:pStyle w:val="WEPSToolbarBulletFormatting"/>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1"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546C9F"/>
    <w:multiLevelType w:val="hybridMultilevel"/>
    <w:tmpl w:val="1BA26B7E"/>
    <w:lvl w:ilvl="0" w:tplc="2FFA0B80">
      <w:start w:val="1"/>
      <w:numFmt w:val="bullet"/>
      <w:pStyle w:val="WEPSToolbarsCh2listparagraph"/>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AC56913"/>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CC040A"/>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5CE2112C"/>
    <w:multiLevelType w:val="multilevel"/>
    <w:tmpl w:val="30D248C8"/>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7" w15:restartNumberingAfterBreak="0">
    <w:nsid w:val="61E96F19"/>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8" w15:restartNumberingAfterBreak="0">
    <w:nsid w:val="61FC558F"/>
    <w:multiLevelType w:val="hybridMultilevel"/>
    <w:tmpl w:val="2848CDA0"/>
    <w:lvl w:ilvl="0" w:tplc="680ADD24">
      <w:start w:val="1"/>
      <w:numFmt w:val="bullet"/>
      <w:lvlText w:val=""/>
      <w:lvlJc w:val="left"/>
      <w:pPr>
        <w:ind w:left="720" w:hanging="360"/>
      </w:pPr>
      <w:rPr>
        <w:rFonts w:ascii="Symbol" w:hAnsi="Symbol" w:hint="default"/>
        <w:sz w:val="28"/>
      </w:rPr>
    </w:lvl>
    <w:lvl w:ilvl="1" w:tplc="04090003">
      <w:start w:val="1"/>
      <w:numFmt w:val="bullet"/>
      <w:pStyle w:val="ListParagraphDo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964DF2"/>
    <w:multiLevelType w:val="multilevel"/>
    <w:tmpl w:val="0E40FBDC"/>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20" w15:restartNumberingAfterBreak="0">
    <w:nsid w:val="66CE3D6C"/>
    <w:multiLevelType w:val="hybridMultilevel"/>
    <w:tmpl w:val="4C223BF2"/>
    <w:lvl w:ilvl="0" w:tplc="04090005" w:tentative="1">
      <w:start w:val="1"/>
      <w:numFmt w:val="bullet"/>
      <w:lvlText w:val=""/>
      <w:lvlJc w:val="left"/>
      <w:pPr>
        <w:ind w:left="720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8F253F"/>
    <w:multiLevelType w:val="hybridMultilevel"/>
    <w:tmpl w:val="297CB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5"/>
  </w:num>
  <w:num w:numId="3">
    <w:abstractNumId w:val="7"/>
  </w:num>
  <w:num w:numId="4">
    <w:abstractNumId w:val="14"/>
  </w:num>
  <w:num w:numId="5">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6">
    <w:abstractNumId w:val="2"/>
  </w:num>
  <w:num w:numId="7">
    <w:abstractNumId w:val="20"/>
  </w:num>
  <w:num w:numId="8">
    <w:abstractNumId w:val="11"/>
  </w:num>
  <w:num w:numId="9">
    <w:abstractNumId w:val="6"/>
  </w:num>
  <w:num w:numId="10">
    <w:abstractNumId w:val="13"/>
  </w:num>
  <w:num w:numId="11">
    <w:abstractNumId w:val="19"/>
  </w:num>
  <w:num w:numId="12">
    <w:abstractNumId w:val="15"/>
  </w:num>
  <w:num w:numId="13">
    <w:abstractNumId w:val="16"/>
  </w:num>
  <w:num w:numId="14">
    <w:abstractNumId w:val="21"/>
  </w:num>
  <w:num w:numId="15">
    <w:abstractNumId w:val="4"/>
  </w:num>
  <w:num w:numId="16">
    <w:abstractNumId w:val="18"/>
  </w:num>
  <w:num w:numId="17">
    <w:abstractNumId w:val="3"/>
  </w:num>
  <w:num w:numId="18">
    <w:abstractNumId w:val="10"/>
  </w:num>
  <w:num w:numId="19">
    <w:abstractNumId w:val="17"/>
  </w:num>
  <w:num w:numId="20">
    <w:abstractNumId w:val="8"/>
  </w:num>
  <w:num w:numId="21">
    <w:abstractNumId w:val="1"/>
  </w:num>
  <w:num w:numId="22">
    <w:abstractNumId w:val="18"/>
  </w:num>
  <w:num w:numId="23">
    <w:abstractNumId w:val="1"/>
  </w:num>
  <w:num w:numId="24">
    <w:abstractNumId w:val="1"/>
  </w:num>
  <w:num w:numId="25">
    <w:abstractNumId w:val="11"/>
  </w:num>
  <w:num w:numId="26">
    <w:abstractNumId w:val="1"/>
  </w:num>
  <w:num w:numId="27">
    <w:abstractNumId w:val="1"/>
  </w:num>
  <w:num w:numId="28">
    <w:abstractNumId w:val="1"/>
  </w:num>
  <w:num w:numId="29">
    <w:abstractNumId w:val="9"/>
  </w:num>
  <w:num w:numId="30">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shua Wenz">
    <w15:presenceInfo w15:providerId="Windows Live" w15:userId="8d69d791bc04a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724"/>
    <w:rsid w:val="000031DA"/>
    <w:rsid w:val="00011C51"/>
    <w:rsid w:val="00017E1E"/>
    <w:rsid w:val="000256D8"/>
    <w:rsid w:val="0003409D"/>
    <w:rsid w:val="00056F2A"/>
    <w:rsid w:val="000630A4"/>
    <w:rsid w:val="00070867"/>
    <w:rsid w:val="000754E1"/>
    <w:rsid w:val="0007564B"/>
    <w:rsid w:val="00075EFD"/>
    <w:rsid w:val="0008050E"/>
    <w:rsid w:val="000837F1"/>
    <w:rsid w:val="00084E20"/>
    <w:rsid w:val="000A2D9D"/>
    <w:rsid w:val="000C7CA1"/>
    <w:rsid w:val="000E25B0"/>
    <w:rsid w:val="000E5EC1"/>
    <w:rsid w:val="000F2285"/>
    <w:rsid w:val="000F375C"/>
    <w:rsid w:val="000F4724"/>
    <w:rsid w:val="00120BFD"/>
    <w:rsid w:val="00124935"/>
    <w:rsid w:val="0013636E"/>
    <w:rsid w:val="00136CFE"/>
    <w:rsid w:val="00146115"/>
    <w:rsid w:val="00152664"/>
    <w:rsid w:val="00152EC1"/>
    <w:rsid w:val="00156EDA"/>
    <w:rsid w:val="0016697E"/>
    <w:rsid w:val="00167E38"/>
    <w:rsid w:val="00184BD8"/>
    <w:rsid w:val="00185D6C"/>
    <w:rsid w:val="00195332"/>
    <w:rsid w:val="001A17D9"/>
    <w:rsid w:val="001A20C5"/>
    <w:rsid w:val="001A4464"/>
    <w:rsid w:val="001A56F8"/>
    <w:rsid w:val="001A6228"/>
    <w:rsid w:val="001A6AE5"/>
    <w:rsid w:val="001D7504"/>
    <w:rsid w:val="001E2B51"/>
    <w:rsid w:val="001E5A55"/>
    <w:rsid w:val="001E6977"/>
    <w:rsid w:val="00201130"/>
    <w:rsid w:val="00226E23"/>
    <w:rsid w:val="00227063"/>
    <w:rsid w:val="0023295F"/>
    <w:rsid w:val="00232D14"/>
    <w:rsid w:val="002331A5"/>
    <w:rsid w:val="002363C8"/>
    <w:rsid w:val="002369D4"/>
    <w:rsid w:val="00240502"/>
    <w:rsid w:val="00247839"/>
    <w:rsid w:val="002525D9"/>
    <w:rsid w:val="002553E6"/>
    <w:rsid w:val="00262681"/>
    <w:rsid w:val="00267B38"/>
    <w:rsid w:val="002722C8"/>
    <w:rsid w:val="00281CA5"/>
    <w:rsid w:val="0028683E"/>
    <w:rsid w:val="0029073D"/>
    <w:rsid w:val="00294682"/>
    <w:rsid w:val="00297B1F"/>
    <w:rsid w:val="002A1F66"/>
    <w:rsid w:val="002A5800"/>
    <w:rsid w:val="002B0A98"/>
    <w:rsid w:val="002B3008"/>
    <w:rsid w:val="002C155D"/>
    <w:rsid w:val="002C4D88"/>
    <w:rsid w:val="002E5056"/>
    <w:rsid w:val="002E6278"/>
    <w:rsid w:val="002E781E"/>
    <w:rsid w:val="002F2210"/>
    <w:rsid w:val="002F57B0"/>
    <w:rsid w:val="002F5F61"/>
    <w:rsid w:val="00305D9F"/>
    <w:rsid w:val="00307362"/>
    <w:rsid w:val="00307E23"/>
    <w:rsid w:val="00317179"/>
    <w:rsid w:val="00344DF0"/>
    <w:rsid w:val="00352693"/>
    <w:rsid w:val="00353BD1"/>
    <w:rsid w:val="00354FF8"/>
    <w:rsid w:val="00356692"/>
    <w:rsid w:val="00374148"/>
    <w:rsid w:val="00375D4F"/>
    <w:rsid w:val="0038398A"/>
    <w:rsid w:val="00387804"/>
    <w:rsid w:val="003906A6"/>
    <w:rsid w:val="00394C26"/>
    <w:rsid w:val="003A4B45"/>
    <w:rsid w:val="003A5032"/>
    <w:rsid w:val="003A597E"/>
    <w:rsid w:val="003B3841"/>
    <w:rsid w:val="003C1E1B"/>
    <w:rsid w:val="003C70F8"/>
    <w:rsid w:val="003D4C9A"/>
    <w:rsid w:val="003D7E7A"/>
    <w:rsid w:val="003E01FE"/>
    <w:rsid w:val="003E4E4A"/>
    <w:rsid w:val="003F01A4"/>
    <w:rsid w:val="003F5969"/>
    <w:rsid w:val="003F6234"/>
    <w:rsid w:val="004030E8"/>
    <w:rsid w:val="00410A49"/>
    <w:rsid w:val="00410D0E"/>
    <w:rsid w:val="0041533A"/>
    <w:rsid w:val="00415689"/>
    <w:rsid w:val="0041688A"/>
    <w:rsid w:val="004174F8"/>
    <w:rsid w:val="00430901"/>
    <w:rsid w:val="00434CC2"/>
    <w:rsid w:val="00435463"/>
    <w:rsid w:val="00436D57"/>
    <w:rsid w:val="00441900"/>
    <w:rsid w:val="00443E1B"/>
    <w:rsid w:val="004449CA"/>
    <w:rsid w:val="00456FF1"/>
    <w:rsid w:val="004731D0"/>
    <w:rsid w:val="004849FA"/>
    <w:rsid w:val="004925A0"/>
    <w:rsid w:val="004A5C79"/>
    <w:rsid w:val="004B1246"/>
    <w:rsid w:val="004B52BA"/>
    <w:rsid w:val="004B580B"/>
    <w:rsid w:val="004B77B7"/>
    <w:rsid w:val="004B79F4"/>
    <w:rsid w:val="004C2C8F"/>
    <w:rsid w:val="004D6571"/>
    <w:rsid w:val="004D698D"/>
    <w:rsid w:val="004E1234"/>
    <w:rsid w:val="004E39D7"/>
    <w:rsid w:val="004E651B"/>
    <w:rsid w:val="004E6AE4"/>
    <w:rsid w:val="004F3599"/>
    <w:rsid w:val="004F5528"/>
    <w:rsid w:val="004F78CA"/>
    <w:rsid w:val="0050334A"/>
    <w:rsid w:val="00504E56"/>
    <w:rsid w:val="00521748"/>
    <w:rsid w:val="00522B64"/>
    <w:rsid w:val="0053519A"/>
    <w:rsid w:val="005365F6"/>
    <w:rsid w:val="00537D22"/>
    <w:rsid w:val="005459C7"/>
    <w:rsid w:val="005468A4"/>
    <w:rsid w:val="00550C24"/>
    <w:rsid w:val="0055207B"/>
    <w:rsid w:val="00552FDF"/>
    <w:rsid w:val="00554723"/>
    <w:rsid w:val="00554976"/>
    <w:rsid w:val="00554C6C"/>
    <w:rsid w:val="00560B6E"/>
    <w:rsid w:val="00561951"/>
    <w:rsid w:val="005629AC"/>
    <w:rsid w:val="005651AE"/>
    <w:rsid w:val="0056524F"/>
    <w:rsid w:val="00566D06"/>
    <w:rsid w:val="00591B8D"/>
    <w:rsid w:val="005A0B22"/>
    <w:rsid w:val="005A4178"/>
    <w:rsid w:val="005C5208"/>
    <w:rsid w:val="005D29D5"/>
    <w:rsid w:val="005E3833"/>
    <w:rsid w:val="005E6328"/>
    <w:rsid w:val="005E712A"/>
    <w:rsid w:val="005F3F65"/>
    <w:rsid w:val="00601E5C"/>
    <w:rsid w:val="00623A98"/>
    <w:rsid w:val="00627689"/>
    <w:rsid w:val="006336CB"/>
    <w:rsid w:val="00636191"/>
    <w:rsid w:val="00651130"/>
    <w:rsid w:val="006557E9"/>
    <w:rsid w:val="0065745D"/>
    <w:rsid w:val="006615B1"/>
    <w:rsid w:val="00673526"/>
    <w:rsid w:val="00683CFE"/>
    <w:rsid w:val="00694C5B"/>
    <w:rsid w:val="006A317E"/>
    <w:rsid w:val="006B1580"/>
    <w:rsid w:val="006B4011"/>
    <w:rsid w:val="006B7619"/>
    <w:rsid w:val="006C2642"/>
    <w:rsid w:val="006C7E88"/>
    <w:rsid w:val="006E2DCE"/>
    <w:rsid w:val="006E4142"/>
    <w:rsid w:val="006F317B"/>
    <w:rsid w:val="006F3DEF"/>
    <w:rsid w:val="0070473C"/>
    <w:rsid w:val="00704840"/>
    <w:rsid w:val="007178DA"/>
    <w:rsid w:val="007217B6"/>
    <w:rsid w:val="00723CD3"/>
    <w:rsid w:val="00746D5C"/>
    <w:rsid w:val="00751520"/>
    <w:rsid w:val="00751C52"/>
    <w:rsid w:val="007614AF"/>
    <w:rsid w:val="00765182"/>
    <w:rsid w:val="00771E94"/>
    <w:rsid w:val="00786A1D"/>
    <w:rsid w:val="0079299E"/>
    <w:rsid w:val="007959B3"/>
    <w:rsid w:val="007B16D9"/>
    <w:rsid w:val="007B4597"/>
    <w:rsid w:val="007C3F48"/>
    <w:rsid w:val="007C4748"/>
    <w:rsid w:val="007D78B9"/>
    <w:rsid w:val="007F0985"/>
    <w:rsid w:val="007F47FF"/>
    <w:rsid w:val="007F7E78"/>
    <w:rsid w:val="00802D64"/>
    <w:rsid w:val="00802E8E"/>
    <w:rsid w:val="00803AF4"/>
    <w:rsid w:val="0082022F"/>
    <w:rsid w:val="00824BD1"/>
    <w:rsid w:val="008260EE"/>
    <w:rsid w:val="00854663"/>
    <w:rsid w:val="00856CC4"/>
    <w:rsid w:val="00860FA0"/>
    <w:rsid w:val="00863406"/>
    <w:rsid w:val="00867D6B"/>
    <w:rsid w:val="008837EB"/>
    <w:rsid w:val="00897745"/>
    <w:rsid w:val="008B6C5F"/>
    <w:rsid w:val="008C350B"/>
    <w:rsid w:val="008D3AB7"/>
    <w:rsid w:val="008E43F2"/>
    <w:rsid w:val="008E761B"/>
    <w:rsid w:val="008F5BB5"/>
    <w:rsid w:val="00902D5D"/>
    <w:rsid w:val="009138FC"/>
    <w:rsid w:val="0091445F"/>
    <w:rsid w:val="0091459A"/>
    <w:rsid w:val="00920C99"/>
    <w:rsid w:val="00921B44"/>
    <w:rsid w:val="009241CD"/>
    <w:rsid w:val="009318F1"/>
    <w:rsid w:val="009436F8"/>
    <w:rsid w:val="009500E7"/>
    <w:rsid w:val="00953F04"/>
    <w:rsid w:val="00963154"/>
    <w:rsid w:val="00976A9C"/>
    <w:rsid w:val="00976D80"/>
    <w:rsid w:val="0098478C"/>
    <w:rsid w:val="009962B3"/>
    <w:rsid w:val="009B01F5"/>
    <w:rsid w:val="009C29CB"/>
    <w:rsid w:val="009C553D"/>
    <w:rsid w:val="009C7509"/>
    <w:rsid w:val="009D6C59"/>
    <w:rsid w:val="009E367C"/>
    <w:rsid w:val="009E4375"/>
    <w:rsid w:val="009E6E2A"/>
    <w:rsid w:val="009E7B2B"/>
    <w:rsid w:val="00A131B6"/>
    <w:rsid w:val="00A15AD3"/>
    <w:rsid w:val="00A23464"/>
    <w:rsid w:val="00A43DEF"/>
    <w:rsid w:val="00A5024C"/>
    <w:rsid w:val="00A512A9"/>
    <w:rsid w:val="00A56C02"/>
    <w:rsid w:val="00A62AC2"/>
    <w:rsid w:val="00A7505E"/>
    <w:rsid w:val="00A902CA"/>
    <w:rsid w:val="00AA2518"/>
    <w:rsid w:val="00AB2DD4"/>
    <w:rsid w:val="00AB564A"/>
    <w:rsid w:val="00AD5065"/>
    <w:rsid w:val="00AE584E"/>
    <w:rsid w:val="00AF0F78"/>
    <w:rsid w:val="00AF4094"/>
    <w:rsid w:val="00B078FD"/>
    <w:rsid w:val="00B20574"/>
    <w:rsid w:val="00B311C8"/>
    <w:rsid w:val="00B355C0"/>
    <w:rsid w:val="00B4192B"/>
    <w:rsid w:val="00B42696"/>
    <w:rsid w:val="00B45A9E"/>
    <w:rsid w:val="00B503DE"/>
    <w:rsid w:val="00B529BE"/>
    <w:rsid w:val="00B577D7"/>
    <w:rsid w:val="00B710F6"/>
    <w:rsid w:val="00B7466C"/>
    <w:rsid w:val="00B77D2A"/>
    <w:rsid w:val="00B84D0D"/>
    <w:rsid w:val="00B93EFA"/>
    <w:rsid w:val="00BA28EA"/>
    <w:rsid w:val="00BA4598"/>
    <w:rsid w:val="00BA6817"/>
    <w:rsid w:val="00BC3931"/>
    <w:rsid w:val="00BC6A6A"/>
    <w:rsid w:val="00BC6C7A"/>
    <w:rsid w:val="00BD0797"/>
    <w:rsid w:val="00BD5894"/>
    <w:rsid w:val="00BD708E"/>
    <w:rsid w:val="00BE361F"/>
    <w:rsid w:val="00BF6A49"/>
    <w:rsid w:val="00C05309"/>
    <w:rsid w:val="00C101FE"/>
    <w:rsid w:val="00C27047"/>
    <w:rsid w:val="00C30516"/>
    <w:rsid w:val="00C3356E"/>
    <w:rsid w:val="00C56D99"/>
    <w:rsid w:val="00C62D9D"/>
    <w:rsid w:val="00C97EA1"/>
    <w:rsid w:val="00CA36A0"/>
    <w:rsid w:val="00CA55D0"/>
    <w:rsid w:val="00CA65CB"/>
    <w:rsid w:val="00CB178A"/>
    <w:rsid w:val="00CC0CAD"/>
    <w:rsid w:val="00CC1816"/>
    <w:rsid w:val="00CC3234"/>
    <w:rsid w:val="00CD5642"/>
    <w:rsid w:val="00CE1009"/>
    <w:rsid w:val="00CE7C19"/>
    <w:rsid w:val="00D010D8"/>
    <w:rsid w:val="00D140D0"/>
    <w:rsid w:val="00D14A4F"/>
    <w:rsid w:val="00D158EF"/>
    <w:rsid w:val="00D1674B"/>
    <w:rsid w:val="00D20D56"/>
    <w:rsid w:val="00D2140C"/>
    <w:rsid w:val="00D23BAF"/>
    <w:rsid w:val="00D25001"/>
    <w:rsid w:val="00D265F2"/>
    <w:rsid w:val="00D42DF1"/>
    <w:rsid w:val="00D4514D"/>
    <w:rsid w:val="00D55AC7"/>
    <w:rsid w:val="00D56C1E"/>
    <w:rsid w:val="00D8351C"/>
    <w:rsid w:val="00D85AD2"/>
    <w:rsid w:val="00D904B9"/>
    <w:rsid w:val="00DA1E83"/>
    <w:rsid w:val="00DA1F7B"/>
    <w:rsid w:val="00DA210B"/>
    <w:rsid w:val="00DA3D8C"/>
    <w:rsid w:val="00DA4143"/>
    <w:rsid w:val="00DA577A"/>
    <w:rsid w:val="00DA6CCD"/>
    <w:rsid w:val="00DB34D8"/>
    <w:rsid w:val="00DC1A98"/>
    <w:rsid w:val="00DF023C"/>
    <w:rsid w:val="00DF75B1"/>
    <w:rsid w:val="00E06B3A"/>
    <w:rsid w:val="00E16FA3"/>
    <w:rsid w:val="00E231CC"/>
    <w:rsid w:val="00E27C53"/>
    <w:rsid w:val="00E3512F"/>
    <w:rsid w:val="00E40FAF"/>
    <w:rsid w:val="00E42506"/>
    <w:rsid w:val="00E52F3D"/>
    <w:rsid w:val="00E55CC9"/>
    <w:rsid w:val="00E61967"/>
    <w:rsid w:val="00E70A4E"/>
    <w:rsid w:val="00E71478"/>
    <w:rsid w:val="00E871CA"/>
    <w:rsid w:val="00E9050C"/>
    <w:rsid w:val="00E91897"/>
    <w:rsid w:val="00E91EEF"/>
    <w:rsid w:val="00E92B2B"/>
    <w:rsid w:val="00E92C5D"/>
    <w:rsid w:val="00E932FC"/>
    <w:rsid w:val="00E94349"/>
    <w:rsid w:val="00E97A6D"/>
    <w:rsid w:val="00EA2C75"/>
    <w:rsid w:val="00EB41A2"/>
    <w:rsid w:val="00EB67B2"/>
    <w:rsid w:val="00EC75A3"/>
    <w:rsid w:val="00ED4574"/>
    <w:rsid w:val="00ED7282"/>
    <w:rsid w:val="00EE5973"/>
    <w:rsid w:val="00EE6164"/>
    <w:rsid w:val="00EE7BB2"/>
    <w:rsid w:val="00F005EF"/>
    <w:rsid w:val="00F02165"/>
    <w:rsid w:val="00F0282B"/>
    <w:rsid w:val="00F03AA2"/>
    <w:rsid w:val="00F04332"/>
    <w:rsid w:val="00F133F7"/>
    <w:rsid w:val="00F14AF1"/>
    <w:rsid w:val="00F241D3"/>
    <w:rsid w:val="00F33D8E"/>
    <w:rsid w:val="00F36016"/>
    <w:rsid w:val="00F41E1B"/>
    <w:rsid w:val="00F46B4E"/>
    <w:rsid w:val="00F60CEF"/>
    <w:rsid w:val="00F64BA8"/>
    <w:rsid w:val="00F653AF"/>
    <w:rsid w:val="00F864BF"/>
    <w:rsid w:val="00FA550C"/>
    <w:rsid w:val="00FA566E"/>
    <w:rsid w:val="00FB22BB"/>
    <w:rsid w:val="00FB7714"/>
    <w:rsid w:val="00FC2C4B"/>
    <w:rsid w:val="00FC3D7B"/>
    <w:rsid w:val="00FC557B"/>
    <w:rsid w:val="00FC5B0E"/>
    <w:rsid w:val="00FC7498"/>
    <w:rsid w:val="00FD0CF5"/>
    <w:rsid w:val="00FD1F70"/>
    <w:rsid w:val="00FF70A4"/>
    <w:rsid w:val="00FF7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6EA0F9-0C23-45CE-8B84-FE65FB382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18F1"/>
    <w:pPr>
      <w:spacing w:after="0" w:line="240" w:lineRule="auto"/>
      <w:jc w:val="both"/>
    </w:pPr>
    <w:rPr>
      <w:rFonts w:ascii="Times New Roman" w:hAnsi="Times New Roman"/>
      <w:sz w:val="24"/>
    </w:rPr>
  </w:style>
  <w:style w:type="paragraph" w:styleId="Heading1">
    <w:name w:val="heading 1"/>
    <w:basedOn w:val="Normal"/>
    <w:next w:val="Normal"/>
    <w:link w:val="Heading1Char"/>
    <w:uiPriority w:val="9"/>
    <w:qFormat/>
    <w:rsid w:val="009318F1"/>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9318F1"/>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9318F1"/>
    <w:pPr>
      <w:keepNext/>
      <w:keepLines/>
      <w:spacing w:before="40"/>
      <w:outlineLvl w:val="2"/>
    </w:pPr>
    <w:rPr>
      <w:rFonts w:eastAsiaTheme="majorEastAsia" w:cstheme="majorBidi"/>
      <w:b/>
      <w:sz w:val="32"/>
      <w:szCs w:val="24"/>
    </w:rPr>
  </w:style>
  <w:style w:type="paragraph" w:styleId="Heading4">
    <w:name w:val="heading 4"/>
    <w:basedOn w:val="Normal"/>
    <w:next w:val="Normal"/>
    <w:link w:val="Heading4Char"/>
    <w:uiPriority w:val="9"/>
    <w:unhideWhenUsed/>
    <w:qFormat/>
    <w:rsid w:val="009318F1"/>
    <w:pPr>
      <w:autoSpaceDE w:val="0"/>
      <w:autoSpaceDN w:val="0"/>
      <w:adjustRightInd w:val="0"/>
      <w:outlineLvl w:val="3"/>
    </w:pPr>
    <w:rPr>
      <w:rFonts w:cs="Times New Roman"/>
      <w:b/>
      <w:bCs/>
      <w:sz w:val="32"/>
      <w:szCs w:val="32"/>
      <w:lang w:val="en-CA"/>
    </w:rPr>
  </w:style>
  <w:style w:type="paragraph" w:styleId="Heading5">
    <w:name w:val="heading 5"/>
    <w:basedOn w:val="Normal"/>
    <w:next w:val="Normal"/>
    <w:link w:val="Heading5Char"/>
    <w:uiPriority w:val="9"/>
    <w:unhideWhenUsed/>
    <w:qFormat/>
    <w:rsid w:val="009318F1"/>
    <w:pPr>
      <w:autoSpaceDE w:val="0"/>
      <w:autoSpaceDN w:val="0"/>
      <w:adjustRightInd w:val="0"/>
      <w:outlineLvl w:val="4"/>
    </w:pPr>
    <w:rPr>
      <w:rFonts w:cs="Times New Roman"/>
      <w:b/>
      <w:szCs w:val="24"/>
      <w:lang w:val="en-CA"/>
    </w:rPr>
  </w:style>
  <w:style w:type="paragraph" w:styleId="Heading6">
    <w:name w:val="heading 6"/>
    <w:basedOn w:val="Normal"/>
    <w:next w:val="Normal"/>
    <w:link w:val="Heading6Char"/>
    <w:uiPriority w:val="9"/>
    <w:semiHidden/>
    <w:unhideWhenUsed/>
    <w:qFormat/>
    <w:rsid w:val="009318F1"/>
    <w:pPr>
      <w:keepNext/>
      <w:keepLines/>
      <w:autoSpaceDE w:val="0"/>
      <w:autoSpaceDN w:val="0"/>
      <w:adjustRightInd w:val="0"/>
      <w:spacing w:before="40"/>
      <w:outlineLvl w:val="5"/>
    </w:pPr>
    <w:rPr>
      <w:rFonts w:asciiTheme="majorHAnsi" w:eastAsiaTheme="majorEastAsia" w:hAnsiTheme="majorHAnsi" w:cstheme="majorBidi"/>
      <w:color w:val="1F4D78" w:themeColor="accent1" w:themeShade="7F"/>
      <w:szCs w:val="24"/>
      <w:lang w:val="en-CA"/>
    </w:rPr>
  </w:style>
  <w:style w:type="paragraph" w:styleId="Heading7">
    <w:name w:val="heading 7"/>
    <w:basedOn w:val="Normal"/>
    <w:next w:val="Normal"/>
    <w:link w:val="Heading7Char"/>
    <w:uiPriority w:val="9"/>
    <w:semiHidden/>
    <w:unhideWhenUsed/>
    <w:qFormat/>
    <w:rsid w:val="009318F1"/>
    <w:pPr>
      <w:keepNext/>
      <w:keepLines/>
      <w:autoSpaceDE w:val="0"/>
      <w:autoSpaceDN w:val="0"/>
      <w:adjustRightInd w:val="0"/>
      <w:spacing w:before="40"/>
      <w:outlineLvl w:val="6"/>
    </w:pPr>
    <w:rPr>
      <w:rFonts w:asciiTheme="majorHAnsi" w:eastAsiaTheme="majorEastAsia" w:hAnsiTheme="majorHAnsi" w:cstheme="majorBidi"/>
      <w:i/>
      <w:iCs/>
      <w:color w:val="1F4D78" w:themeColor="accent1" w:themeShade="7F"/>
      <w:szCs w:val="24"/>
      <w:lang w:val="en-CA"/>
    </w:rPr>
  </w:style>
  <w:style w:type="paragraph" w:styleId="Heading8">
    <w:name w:val="heading 8"/>
    <w:basedOn w:val="Normal"/>
    <w:next w:val="Normal"/>
    <w:link w:val="Heading8Char"/>
    <w:uiPriority w:val="9"/>
    <w:semiHidden/>
    <w:unhideWhenUsed/>
    <w:qFormat/>
    <w:rsid w:val="009318F1"/>
    <w:pPr>
      <w:keepNext/>
      <w:keepLines/>
      <w:autoSpaceDE w:val="0"/>
      <w:autoSpaceDN w:val="0"/>
      <w:adjustRightInd w:val="0"/>
      <w:spacing w:before="40"/>
      <w:outlineLvl w:val="7"/>
    </w:pPr>
    <w:rPr>
      <w:rFonts w:asciiTheme="majorHAnsi" w:eastAsiaTheme="majorEastAsia" w:hAnsiTheme="majorHAnsi" w:cstheme="majorBidi"/>
      <w:color w:val="272727" w:themeColor="text1" w:themeTint="D8"/>
      <w:sz w:val="21"/>
      <w:szCs w:val="21"/>
      <w:lang w:val="en-CA"/>
    </w:rPr>
  </w:style>
  <w:style w:type="paragraph" w:styleId="Heading9">
    <w:name w:val="heading 9"/>
    <w:basedOn w:val="Normal"/>
    <w:next w:val="Normal"/>
    <w:link w:val="Heading9Char"/>
    <w:uiPriority w:val="9"/>
    <w:semiHidden/>
    <w:unhideWhenUsed/>
    <w:qFormat/>
    <w:rsid w:val="009318F1"/>
    <w:pPr>
      <w:keepNext/>
      <w:keepLines/>
      <w:autoSpaceDE w:val="0"/>
      <w:autoSpaceDN w:val="0"/>
      <w:adjustRightInd w:val="0"/>
      <w:spacing w:before="40"/>
      <w:outlineLvl w:val="8"/>
    </w:pPr>
    <w:rPr>
      <w:rFonts w:asciiTheme="majorHAnsi" w:eastAsiaTheme="majorEastAsia" w:hAnsiTheme="majorHAnsi" w:cstheme="majorBidi"/>
      <w:i/>
      <w:iCs/>
      <w:color w:val="272727" w:themeColor="text1" w:themeTint="D8"/>
      <w:sz w:val="21"/>
      <w:szCs w:val="21"/>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318F1"/>
  </w:style>
  <w:style w:type="character" w:customStyle="1" w:styleId="Heading2Char">
    <w:name w:val="Heading 2 Char"/>
    <w:basedOn w:val="DefaultParagraphFont"/>
    <w:link w:val="Heading2"/>
    <w:uiPriority w:val="9"/>
    <w:rsid w:val="009318F1"/>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9318F1"/>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9318F1"/>
    <w:rPr>
      <w:rFonts w:ascii="Times New Roman" w:eastAsiaTheme="majorEastAsia" w:hAnsi="Times New Roman" w:cstheme="majorBidi"/>
      <w:b/>
      <w:sz w:val="32"/>
      <w:szCs w:val="24"/>
    </w:rPr>
  </w:style>
  <w:style w:type="paragraph" w:styleId="NoSpacing">
    <w:name w:val="No Spacing"/>
    <w:uiPriority w:val="1"/>
    <w:qFormat/>
    <w:rsid w:val="009318F1"/>
    <w:pPr>
      <w:spacing w:after="0" w:line="240" w:lineRule="auto"/>
      <w:jc w:val="both"/>
    </w:pPr>
    <w:rPr>
      <w:rFonts w:ascii="Times New Roman" w:hAnsi="Times New Roman"/>
      <w:sz w:val="24"/>
    </w:rPr>
  </w:style>
  <w:style w:type="paragraph" w:customStyle="1" w:styleId="Level1">
    <w:name w:val="Level 1"/>
    <w:uiPriority w:val="99"/>
    <w:rsid w:val="009318F1"/>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522B64"/>
    <w:pPr>
      <w:tabs>
        <w:tab w:val="center" w:pos="4680"/>
        <w:tab w:val="right" w:pos="9360"/>
      </w:tabs>
    </w:pPr>
  </w:style>
  <w:style w:type="character" w:customStyle="1" w:styleId="HeaderChar">
    <w:name w:val="Header Char"/>
    <w:basedOn w:val="DefaultParagraphFont"/>
    <w:link w:val="Header"/>
    <w:uiPriority w:val="99"/>
    <w:rsid w:val="00522B64"/>
    <w:rPr>
      <w:rFonts w:ascii="Times New Roman" w:hAnsi="Times New Roman"/>
      <w:sz w:val="24"/>
    </w:rPr>
  </w:style>
  <w:style w:type="paragraph" w:styleId="Footer">
    <w:name w:val="footer"/>
    <w:basedOn w:val="Normal"/>
    <w:link w:val="FooterChar"/>
    <w:uiPriority w:val="99"/>
    <w:unhideWhenUsed/>
    <w:rsid w:val="00522B64"/>
    <w:pPr>
      <w:tabs>
        <w:tab w:val="center" w:pos="4680"/>
        <w:tab w:val="right" w:pos="9360"/>
      </w:tabs>
    </w:pPr>
  </w:style>
  <w:style w:type="character" w:customStyle="1" w:styleId="FooterChar">
    <w:name w:val="Footer Char"/>
    <w:basedOn w:val="DefaultParagraphFont"/>
    <w:link w:val="Footer"/>
    <w:uiPriority w:val="99"/>
    <w:rsid w:val="00522B64"/>
    <w:rPr>
      <w:rFonts w:ascii="Times New Roman" w:hAnsi="Times New Roman"/>
      <w:sz w:val="24"/>
    </w:rPr>
  </w:style>
  <w:style w:type="paragraph" w:styleId="Caption">
    <w:name w:val="caption"/>
    <w:basedOn w:val="Normal"/>
    <w:next w:val="Normal"/>
    <w:uiPriority w:val="35"/>
    <w:unhideWhenUsed/>
    <w:qFormat/>
    <w:rsid w:val="00522B64"/>
    <w:pPr>
      <w:spacing w:after="200"/>
    </w:pPr>
    <w:rPr>
      <w:iCs/>
      <w:szCs w:val="18"/>
    </w:rPr>
  </w:style>
  <w:style w:type="paragraph" w:styleId="ListParagraph">
    <w:name w:val="List Paragraph"/>
    <w:basedOn w:val="Normal"/>
    <w:link w:val="ListParagraphChar"/>
    <w:uiPriority w:val="34"/>
    <w:qFormat/>
    <w:rsid w:val="009318F1"/>
    <w:pPr>
      <w:numPr>
        <w:ilvl w:val="1"/>
        <w:numId w:val="28"/>
      </w:numPr>
      <w:spacing w:after="120"/>
    </w:pPr>
  </w:style>
  <w:style w:type="paragraph" w:customStyle="1" w:styleId="SubListParagraph">
    <w:name w:val="Sub List Paragraph"/>
    <w:basedOn w:val="ListParagraph"/>
    <w:link w:val="SubListParagraphChar"/>
    <w:qFormat/>
    <w:rsid w:val="009318F1"/>
    <w:pPr>
      <w:numPr>
        <w:numId w:val="25"/>
      </w:numPr>
      <w:tabs>
        <w:tab w:val="left" w:pos="1440"/>
      </w:tabs>
      <w:autoSpaceDE w:val="0"/>
      <w:autoSpaceDN w:val="0"/>
      <w:adjustRightInd w:val="0"/>
    </w:pPr>
    <w:rPr>
      <w:rFonts w:cs="Times New Roman"/>
      <w:szCs w:val="24"/>
    </w:rPr>
  </w:style>
  <w:style w:type="character" w:styleId="CommentReference">
    <w:name w:val="annotation reference"/>
    <w:basedOn w:val="DefaultParagraphFont"/>
    <w:uiPriority w:val="99"/>
    <w:semiHidden/>
    <w:unhideWhenUsed/>
    <w:rsid w:val="006F317B"/>
    <w:rPr>
      <w:sz w:val="16"/>
      <w:szCs w:val="16"/>
    </w:rPr>
  </w:style>
  <w:style w:type="character" w:customStyle="1" w:styleId="ListParagraphChar">
    <w:name w:val="List Paragraph Char"/>
    <w:basedOn w:val="DefaultParagraphFont"/>
    <w:link w:val="ListParagraph"/>
    <w:uiPriority w:val="34"/>
    <w:rsid w:val="009318F1"/>
    <w:rPr>
      <w:rFonts w:ascii="Times New Roman" w:hAnsi="Times New Roman"/>
      <w:sz w:val="24"/>
    </w:rPr>
  </w:style>
  <w:style w:type="character" w:customStyle="1" w:styleId="SubListParagraphChar">
    <w:name w:val="Sub List Paragraph Char"/>
    <w:basedOn w:val="ListParagraphChar"/>
    <w:link w:val="SubListParagraph"/>
    <w:rsid w:val="008E43F2"/>
    <w:rPr>
      <w:rFonts w:ascii="Times New Roman" w:hAnsi="Times New Roman" w:cs="Times New Roman"/>
      <w:sz w:val="24"/>
      <w:szCs w:val="24"/>
    </w:rPr>
  </w:style>
  <w:style w:type="paragraph" w:styleId="CommentText">
    <w:name w:val="annotation text"/>
    <w:basedOn w:val="Normal"/>
    <w:link w:val="CommentTextChar"/>
    <w:uiPriority w:val="99"/>
    <w:semiHidden/>
    <w:unhideWhenUsed/>
    <w:rsid w:val="006F317B"/>
    <w:rPr>
      <w:sz w:val="20"/>
      <w:szCs w:val="20"/>
    </w:rPr>
  </w:style>
  <w:style w:type="character" w:customStyle="1" w:styleId="CommentTextChar">
    <w:name w:val="Comment Text Char"/>
    <w:basedOn w:val="DefaultParagraphFont"/>
    <w:link w:val="CommentText"/>
    <w:uiPriority w:val="99"/>
    <w:semiHidden/>
    <w:rsid w:val="006F317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F317B"/>
    <w:rPr>
      <w:b/>
      <w:bCs/>
    </w:rPr>
  </w:style>
  <w:style w:type="character" w:customStyle="1" w:styleId="CommentSubjectChar">
    <w:name w:val="Comment Subject Char"/>
    <w:basedOn w:val="CommentTextChar"/>
    <w:link w:val="CommentSubject"/>
    <w:uiPriority w:val="99"/>
    <w:semiHidden/>
    <w:rsid w:val="006F317B"/>
    <w:rPr>
      <w:rFonts w:ascii="Times New Roman" w:hAnsi="Times New Roman"/>
      <w:b/>
      <w:bCs/>
      <w:sz w:val="20"/>
      <w:szCs w:val="20"/>
    </w:rPr>
  </w:style>
  <w:style w:type="paragraph" w:styleId="BalloonText">
    <w:name w:val="Balloon Text"/>
    <w:basedOn w:val="Normal"/>
    <w:link w:val="BalloonTextChar"/>
    <w:uiPriority w:val="99"/>
    <w:semiHidden/>
    <w:unhideWhenUsed/>
    <w:rsid w:val="006F31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17B"/>
    <w:rPr>
      <w:rFonts w:ascii="Segoe UI" w:hAnsi="Segoe UI" w:cs="Segoe UI"/>
      <w:sz w:val="18"/>
      <w:szCs w:val="18"/>
    </w:rPr>
  </w:style>
  <w:style w:type="character" w:customStyle="1" w:styleId="Heading4Char">
    <w:name w:val="Heading 4 Char"/>
    <w:basedOn w:val="DefaultParagraphFont"/>
    <w:link w:val="Heading4"/>
    <w:uiPriority w:val="9"/>
    <w:rsid w:val="009318F1"/>
    <w:rPr>
      <w:rFonts w:ascii="Times New Roman" w:hAnsi="Times New Roman" w:cs="Times New Roman"/>
      <w:b/>
      <w:bCs/>
      <w:sz w:val="32"/>
      <w:szCs w:val="32"/>
      <w:lang w:val="en-CA"/>
    </w:rPr>
  </w:style>
  <w:style w:type="paragraph" w:customStyle="1" w:styleId="ListParagraphDot">
    <w:name w:val="List Paragraph Dot"/>
    <w:basedOn w:val="ListParagraph"/>
    <w:next w:val="Normal"/>
    <w:link w:val="ListParagraphDotChar"/>
    <w:qFormat/>
    <w:rsid w:val="009318F1"/>
    <w:pPr>
      <w:numPr>
        <w:numId w:val="22"/>
      </w:numPr>
      <w:autoSpaceDE w:val="0"/>
      <w:autoSpaceDN w:val="0"/>
      <w:adjustRightInd w:val="0"/>
    </w:pPr>
    <w:rPr>
      <w:rFonts w:cs="Times New Roman"/>
      <w:b/>
      <w:bCs/>
      <w:szCs w:val="24"/>
      <w:lang w:val="en-CA"/>
    </w:rPr>
  </w:style>
  <w:style w:type="paragraph" w:customStyle="1" w:styleId="NormalUnderBullet">
    <w:name w:val="Normal Under Bullet"/>
    <w:basedOn w:val="ListParagraph"/>
    <w:link w:val="NormalUnderBulletChar"/>
    <w:qFormat/>
    <w:rsid w:val="009318F1"/>
  </w:style>
  <w:style w:type="character" w:customStyle="1" w:styleId="ListParagraphDotChar">
    <w:name w:val="List Paragraph Dot Char"/>
    <w:basedOn w:val="ListParagraphChar"/>
    <w:link w:val="ListParagraphDot"/>
    <w:rsid w:val="004F78CA"/>
    <w:rPr>
      <w:rFonts w:ascii="Times New Roman" w:hAnsi="Times New Roman" w:cs="Times New Roman"/>
      <w:b/>
      <w:bCs/>
      <w:sz w:val="24"/>
      <w:szCs w:val="24"/>
      <w:lang w:val="en-CA"/>
    </w:rPr>
  </w:style>
  <w:style w:type="character" w:customStyle="1" w:styleId="Heading5Char">
    <w:name w:val="Heading 5 Char"/>
    <w:basedOn w:val="DefaultParagraphFont"/>
    <w:link w:val="Heading5"/>
    <w:uiPriority w:val="9"/>
    <w:rsid w:val="009318F1"/>
    <w:rPr>
      <w:rFonts w:ascii="Times New Roman" w:hAnsi="Times New Roman" w:cs="Times New Roman"/>
      <w:b/>
      <w:sz w:val="24"/>
      <w:szCs w:val="24"/>
      <w:lang w:val="en-CA"/>
    </w:rPr>
  </w:style>
  <w:style w:type="character" w:customStyle="1" w:styleId="NormalUnderBulletChar">
    <w:name w:val="Normal Under Bullet Char"/>
    <w:basedOn w:val="ListParagraphChar"/>
    <w:link w:val="NormalUnderBullet"/>
    <w:rsid w:val="009318F1"/>
    <w:rPr>
      <w:rFonts w:ascii="Times New Roman" w:hAnsi="Times New Roman"/>
      <w:sz w:val="24"/>
    </w:rPr>
  </w:style>
  <w:style w:type="paragraph" w:customStyle="1" w:styleId="IconBullet">
    <w:name w:val="Icon Bullet"/>
    <w:basedOn w:val="Normal"/>
    <w:link w:val="IconBulletChar"/>
    <w:qFormat/>
    <w:rsid w:val="009318F1"/>
    <w:pPr>
      <w:autoSpaceDE w:val="0"/>
      <w:autoSpaceDN w:val="0"/>
      <w:adjustRightInd w:val="0"/>
      <w:ind w:left="720" w:hanging="810"/>
    </w:pPr>
    <w:rPr>
      <w:rFonts w:cs="Times New Roman"/>
      <w:szCs w:val="24"/>
      <w:lang w:val="en-CA"/>
    </w:rPr>
  </w:style>
  <w:style w:type="character" w:customStyle="1" w:styleId="IconBulletChar">
    <w:name w:val="Icon Bullet Char"/>
    <w:basedOn w:val="DefaultParagraphFont"/>
    <w:link w:val="IconBullet"/>
    <w:rsid w:val="009318F1"/>
    <w:rPr>
      <w:rFonts w:ascii="Times New Roman" w:hAnsi="Times New Roman" w:cs="Times New Roman"/>
      <w:sz w:val="24"/>
      <w:szCs w:val="24"/>
      <w:lang w:val="en-CA"/>
    </w:rPr>
  </w:style>
  <w:style w:type="character" w:customStyle="1" w:styleId="SYSHYPERTEXT">
    <w:name w:val="SYS_HYPERTEXT"/>
    <w:uiPriority w:val="99"/>
    <w:rsid w:val="001A56F8"/>
    <w:rPr>
      <w:color w:val="0000FF"/>
      <w:u w:val="single"/>
    </w:rPr>
  </w:style>
  <w:style w:type="character" w:customStyle="1" w:styleId="Heading6Char">
    <w:name w:val="Heading 6 Char"/>
    <w:basedOn w:val="DefaultParagraphFont"/>
    <w:link w:val="Heading6"/>
    <w:uiPriority w:val="9"/>
    <w:semiHidden/>
    <w:rsid w:val="009318F1"/>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9318F1"/>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9318F1"/>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9318F1"/>
    <w:rPr>
      <w:rFonts w:asciiTheme="majorHAnsi" w:eastAsiaTheme="majorEastAsia" w:hAnsiTheme="majorHAnsi" w:cstheme="majorBidi"/>
      <w:i/>
      <w:iCs/>
      <w:color w:val="272727" w:themeColor="text1" w:themeTint="D8"/>
      <w:sz w:val="21"/>
      <w:szCs w:val="21"/>
      <w:lang w:val="en-CA"/>
    </w:rPr>
  </w:style>
  <w:style w:type="paragraph" w:customStyle="1" w:styleId="HeaderWEPS">
    <w:name w:val="Header WEPS"/>
    <w:basedOn w:val="Header"/>
    <w:link w:val="HeaderWEPSChar"/>
    <w:qFormat/>
    <w:rsid w:val="009318F1"/>
    <w:rPr>
      <w:b/>
    </w:rPr>
  </w:style>
  <w:style w:type="character" w:customStyle="1" w:styleId="HeaderWEPSChar">
    <w:name w:val="Header WEPS Char"/>
    <w:basedOn w:val="HeaderChar"/>
    <w:link w:val="HeaderWEPS"/>
    <w:rsid w:val="009318F1"/>
    <w:rPr>
      <w:rFonts w:ascii="Times New Roman" w:hAnsi="Times New Roman"/>
      <w:b/>
      <w:sz w:val="24"/>
    </w:rPr>
  </w:style>
  <w:style w:type="character" w:customStyle="1" w:styleId="IconBulletChar5">
    <w:name w:val="Icon Bullet Char5"/>
    <w:basedOn w:val="DefaultParagraphFont"/>
    <w:rsid w:val="009318F1"/>
    <w:rPr>
      <w:rFonts w:ascii="Times New Roman" w:hAnsi="Times New Roman" w:cs="Times New Roman"/>
      <w:sz w:val="24"/>
      <w:szCs w:val="24"/>
      <w:lang w:val="en-CA"/>
    </w:rPr>
  </w:style>
  <w:style w:type="character" w:customStyle="1" w:styleId="ListParagraphDotChar5">
    <w:name w:val="List Paragraph Dot Char5"/>
    <w:basedOn w:val="ListParagraphChar"/>
    <w:rsid w:val="009318F1"/>
    <w:rPr>
      <w:rFonts w:ascii="Times New Roman" w:hAnsi="Times New Roman" w:cs="Times New Roman"/>
      <w:b/>
      <w:bCs/>
      <w:sz w:val="24"/>
      <w:szCs w:val="24"/>
      <w:lang w:val="en-CA"/>
    </w:rPr>
  </w:style>
  <w:style w:type="paragraph" w:customStyle="1" w:styleId="ListParagraphDotWEPS">
    <w:name w:val="List Paragraph DotWEPS"/>
    <w:basedOn w:val="ListParagraph"/>
    <w:next w:val="Normal"/>
    <w:qFormat/>
    <w:rsid w:val="009318F1"/>
    <w:pPr>
      <w:autoSpaceDE w:val="0"/>
      <w:autoSpaceDN w:val="0"/>
      <w:adjustRightInd w:val="0"/>
      <w:ind w:left="720" w:hanging="720"/>
    </w:pPr>
    <w:rPr>
      <w:rFonts w:cs="Times New Roman"/>
      <w:b/>
      <w:bCs/>
      <w:szCs w:val="24"/>
      <w:lang w:val="en-CA"/>
    </w:rPr>
  </w:style>
  <w:style w:type="character" w:customStyle="1" w:styleId="NormalUnderBulletChar5">
    <w:name w:val="Normal Under Bullet Char5"/>
    <w:basedOn w:val="ListParagraphChar"/>
    <w:rsid w:val="009318F1"/>
    <w:rPr>
      <w:rFonts w:ascii="Times New Roman" w:hAnsi="Times New Roman" w:cs="Times New Roman"/>
      <w:b w:val="0"/>
      <w:sz w:val="24"/>
      <w:szCs w:val="24"/>
      <w:lang w:val="en-CA"/>
    </w:rPr>
  </w:style>
  <w:style w:type="character" w:styleId="PageNumber">
    <w:name w:val="page number"/>
    <w:basedOn w:val="DefaultParagraphFont"/>
    <w:uiPriority w:val="99"/>
    <w:semiHidden/>
    <w:unhideWhenUsed/>
    <w:rsid w:val="009318F1"/>
  </w:style>
  <w:style w:type="paragraph" w:customStyle="1" w:styleId="SubListParagraph1231">
    <w:name w:val="Sub List Paragraph1231"/>
    <w:basedOn w:val="ListParagraph"/>
    <w:qFormat/>
    <w:rsid w:val="009318F1"/>
    <w:pPr>
      <w:tabs>
        <w:tab w:val="left" w:pos="1440"/>
      </w:tabs>
      <w:autoSpaceDE w:val="0"/>
      <w:autoSpaceDN w:val="0"/>
      <w:adjustRightInd w:val="0"/>
      <w:ind w:hanging="720"/>
    </w:pPr>
    <w:rPr>
      <w:rFonts w:cs="Times New Roman"/>
      <w:szCs w:val="24"/>
    </w:rPr>
  </w:style>
  <w:style w:type="paragraph" w:customStyle="1" w:styleId="SubListParagraph12311">
    <w:name w:val="Sub List Paragraph12311"/>
    <w:basedOn w:val="ListParagraph"/>
    <w:qFormat/>
    <w:rsid w:val="009318F1"/>
    <w:pPr>
      <w:tabs>
        <w:tab w:val="left" w:pos="1440"/>
      </w:tabs>
      <w:autoSpaceDE w:val="0"/>
      <w:autoSpaceDN w:val="0"/>
      <w:adjustRightInd w:val="0"/>
      <w:ind w:hanging="720"/>
    </w:pPr>
    <w:rPr>
      <w:rFonts w:cs="Times New Roman"/>
      <w:szCs w:val="24"/>
    </w:rPr>
  </w:style>
  <w:style w:type="paragraph" w:customStyle="1" w:styleId="SubListParagraph123111">
    <w:name w:val="Sub List Paragraph123111"/>
    <w:basedOn w:val="ListParagraph"/>
    <w:qFormat/>
    <w:rsid w:val="009318F1"/>
    <w:pPr>
      <w:tabs>
        <w:tab w:val="left" w:pos="1440"/>
      </w:tabs>
      <w:autoSpaceDE w:val="0"/>
      <w:autoSpaceDN w:val="0"/>
      <w:adjustRightInd w:val="0"/>
      <w:ind w:hanging="720"/>
    </w:pPr>
    <w:rPr>
      <w:rFonts w:cs="Times New Roman"/>
      <w:szCs w:val="24"/>
    </w:rPr>
  </w:style>
  <w:style w:type="table" w:styleId="TableGrid">
    <w:name w:val="Table Grid"/>
    <w:basedOn w:val="TableNormal"/>
    <w:uiPriority w:val="39"/>
    <w:rsid w:val="00931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9318F1"/>
    <w:pPr>
      <w:spacing w:after="100"/>
    </w:pPr>
  </w:style>
  <w:style w:type="paragraph" w:styleId="TOC2">
    <w:name w:val="toc 2"/>
    <w:basedOn w:val="Normal"/>
    <w:next w:val="Normal"/>
    <w:autoRedefine/>
    <w:uiPriority w:val="39"/>
    <w:unhideWhenUsed/>
    <w:rsid w:val="009318F1"/>
    <w:pPr>
      <w:spacing w:after="100"/>
      <w:ind w:left="240"/>
    </w:pPr>
  </w:style>
  <w:style w:type="paragraph" w:styleId="TOC3">
    <w:name w:val="toc 3"/>
    <w:basedOn w:val="Normal"/>
    <w:next w:val="Normal"/>
    <w:autoRedefine/>
    <w:uiPriority w:val="39"/>
    <w:unhideWhenUsed/>
    <w:rsid w:val="009318F1"/>
    <w:pPr>
      <w:spacing w:after="100"/>
      <w:ind w:left="480"/>
    </w:pPr>
  </w:style>
  <w:style w:type="paragraph" w:styleId="TOCHeading">
    <w:name w:val="TOC Heading"/>
    <w:basedOn w:val="Heading1"/>
    <w:next w:val="Normal"/>
    <w:uiPriority w:val="39"/>
    <w:unhideWhenUsed/>
    <w:qFormat/>
    <w:rsid w:val="009318F1"/>
    <w:pPr>
      <w:outlineLvl w:val="9"/>
    </w:pPr>
    <w:rPr>
      <w:rFonts w:asciiTheme="majorHAnsi" w:hAnsiTheme="majorHAnsi"/>
      <w:b w:val="0"/>
      <w:color w:val="2E74B5" w:themeColor="accent1" w:themeShade="BF"/>
      <w:sz w:val="32"/>
    </w:rPr>
  </w:style>
  <w:style w:type="paragraph" w:customStyle="1" w:styleId="WEPSToolbarBulletFormatting">
    <w:name w:val="WEPS Toolbar Bullet Formatting"/>
    <w:basedOn w:val="ListParagraph"/>
    <w:link w:val="WEPSToolbarBulletFormattingChar"/>
    <w:qFormat/>
    <w:rsid w:val="009318F1"/>
    <w:pPr>
      <w:numPr>
        <w:ilvl w:val="0"/>
        <w:numId w:val="29"/>
      </w:numPr>
    </w:pPr>
    <w:rPr>
      <w:b/>
    </w:rPr>
  </w:style>
  <w:style w:type="character" w:customStyle="1" w:styleId="WEPSToolbarBulletFormattingChar">
    <w:name w:val="WEPS Toolbar Bullet Formatting Char"/>
    <w:basedOn w:val="ListParagraphChar"/>
    <w:link w:val="WEPSToolbarBulletFormatting"/>
    <w:rsid w:val="009318F1"/>
    <w:rPr>
      <w:rFonts w:ascii="Times New Roman" w:hAnsi="Times New Roman"/>
      <w:b/>
      <w:sz w:val="24"/>
    </w:rPr>
  </w:style>
  <w:style w:type="paragraph" w:customStyle="1" w:styleId="WEPSToolbarsCh2listparagraph">
    <w:name w:val="WEPS Toolbars Ch 2 list paragraph"/>
    <w:basedOn w:val="ListParagraph"/>
    <w:qFormat/>
    <w:rsid w:val="009318F1"/>
    <w:pPr>
      <w:numPr>
        <w:ilvl w:val="0"/>
        <w:numId w:val="3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file:///C:\Users\Joshua\Webroot%20Anywhere\Documents\WEPS%20Manual%202015%20Revision\weps.userguide\images\wepsflowNew.jpg" TargetMode="External"/><Relationship Id="rId14" Type="http://schemas.openxmlformats.org/officeDocument/2006/relationships/header" Target="header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Webroot%20Anywhere\Documents\Custom%20Office%20Templates\WEPS%20Chapter%20Format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313CF6-09FE-4002-8AA9-1F93836E3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WEPS Chapter Formatting.dotx</Template>
  <TotalTime>8</TotalTime>
  <Pages>3</Pages>
  <Words>393</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dc:creator>
  <cp:keywords/>
  <dc:description/>
  <cp:lastModifiedBy>Joshua Wenz</cp:lastModifiedBy>
  <cp:revision>15</cp:revision>
  <dcterms:created xsi:type="dcterms:W3CDTF">2015-11-16T20:13:00Z</dcterms:created>
  <dcterms:modified xsi:type="dcterms:W3CDTF">2016-04-15T17:18:00Z</dcterms:modified>
</cp:coreProperties>
</file>